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B1D25" w14:textId="10710296" w:rsidR="00FE576D" w:rsidRPr="001E0724" w:rsidRDefault="006357DA" w:rsidP="00435446">
      <w:pPr>
        <w:pStyle w:val="Title"/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</w:pPr>
      <w:bookmarkStart w:id="0" w:name="_GoBack"/>
      <w:bookmarkEnd w:id="0"/>
      <w:r w:rsidRPr="001E0724"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  <w:t>Masters Report</w:t>
      </w:r>
    </w:p>
    <w:p w14:paraId="0FC9CD77" w14:textId="04D78726" w:rsidR="00FE576D" w:rsidRDefault="00C668DD">
      <w:pPr>
        <w:pStyle w:val="Subtitle"/>
      </w:pPr>
      <w:r w:rsidRPr="00C668DD">
        <w:rPr>
          <w:noProof/>
          <w:lang w:val="en-GB" w:eastAsia="en-GB"/>
        </w:rPr>
        <w:drawing>
          <wp:inline distT="0" distB="0" distL="0" distR="0" wp14:anchorId="587BD3A8" wp14:editId="569D1744">
            <wp:extent cx="1845310" cy="1085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078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289A" w14:textId="32908793" w:rsidR="009D4855" w:rsidRPr="009D4855" w:rsidRDefault="00E73F57" w:rsidP="009D4855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>
        <w:rPr>
          <w:rStyle w:val="IntenseEmphasis"/>
          <w:rFonts w:ascii="Arial" w:hAnsi="Arial" w:cs="Arial"/>
          <w:b/>
          <w:bCs/>
          <w:color w:val="00B050"/>
        </w:rPr>
        <w:t xml:space="preserve">Date </w:t>
      </w:r>
      <w:r w:rsidR="00363F48">
        <w:rPr>
          <w:rStyle w:val="IntenseEmphasis"/>
          <w:rFonts w:ascii="Arial" w:hAnsi="Arial" w:cs="Arial"/>
          <w:b/>
          <w:bCs/>
          <w:color w:val="00B050"/>
        </w:rPr>
        <w:t>10/11</w:t>
      </w:r>
      <w:r>
        <w:rPr>
          <w:rStyle w:val="IntenseEmphasis"/>
          <w:rFonts w:ascii="Arial" w:hAnsi="Arial" w:cs="Arial"/>
          <w:b/>
          <w:bCs/>
          <w:color w:val="00B050"/>
        </w:rPr>
        <w:t>/19</w:t>
      </w:r>
    </w:p>
    <w:p w14:paraId="7A1F9C4A" w14:textId="77777777" w:rsidR="009D4855" w:rsidRDefault="00A61E55" w:rsidP="00774146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 w:rsidRPr="009D4855">
        <w:rPr>
          <w:rStyle w:val="IntenseEmphasis"/>
          <w:rFonts w:ascii="Arial" w:hAnsi="Arial" w:cs="Arial"/>
          <w:b/>
          <w:bCs/>
          <w:color w:val="00B050"/>
        </w:rPr>
        <w:t xml:space="preserve">Gerry Callanan </w:t>
      </w:r>
    </w:p>
    <w:p w14:paraId="44239F73" w14:textId="2790D3F1" w:rsidR="00A61E55" w:rsidRPr="009D4855" w:rsidRDefault="00A61E55" w:rsidP="00774146">
      <w:pPr>
        <w:pStyle w:val="Date"/>
        <w:rPr>
          <w:rStyle w:val="IntenseEmphasis"/>
          <w:rFonts w:ascii="Arial" w:hAnsi="Arial" w:cs="Arial"/>
          <w:color w:val="00B050"/>
        </w:rPr>
      </w:pPr>
      <w:r w:rsidRPr="009D4855">
        <w:rPr>
          <w:rStyle w:val="IntenseEmphasis"/>
          <w:rFonts w:ascii="Arial" w:hAnsi="Arial" w:cs="Arial"/>
          <w:color w:val="00B050"/>
        </w:rPr>
        <w:t>Masters Secretary</w:t>
      </w:r>
    </w:p>
    <w:p w14:paraId="1E1C83D2" w14:textId="61529D3B" w:rsidR="00A61E55" w:rsidRPr="009D4855" w:rsidRDefault="00075155" w:rsidP="00774146">
      <w:pPr>
        <w:pStyle w:val="Date"/>
        <w:rPr>
          <w:rFonts w:ascii="Arial" w:hAnsi="Arial" w:cs="Arial"/>
          <w:color w:val="00B050"/>
          <w:sz w:val="20"/>
          <w:szCs w:val="20"/>
          <w:shd w:val="clear" w:color="auto" w:fill="FFFFFF"/>
        </w:rPr>
      </w:pPr>
      <w:hyperlink r:id="rId8" w:history="1">
        <w:r w:rsidR="00B83AEC" w:rsidRPr="009D4855">
          <w:rPr>
            <w:rStyle w:val="Hyperlink"/>
            <w:rFonts w:ascii="Arial" w:hAnsi="Arial" w:cs="Arial"/>
            <w:color w:val="00B050"/>
            <w:sz w:val="20"/>
            <w:szCs w:val="20"/>
            <w:shd w:val="clear" w:color="auto" w:fill="FFFFFF"/>
          </w:rPr>
          <w:t>masterssecretary@irishsquash.com</w:t>
        </w:r>
      </w:hyperlink>
    </w:p>
    <w:p w14:paraId="18DE53DD" w14:textId="5A0C05E2" w:rsidR="00FE576D" w:rsidRPr="00C54681" w:rsidRDefault="00817A61">
      <w:pPr>
        <w:pStyle w:val="Heading1"/>
      </w:pPr>
      <w:r>
        <w:t>Irish</w:t>
      </w:r>
      <w:r w:rsidR="005A2658">
        <w:t xml:space="preserve"> Masters </w:t>
      </w:r>
      <w:r w:rsidR="006C19CC">
        <w:t>Tou</w:t>
      </w:r>
      <w:r>
        <w:t>r News</w:t>
      </w:r>
    </w:p>
    <w:p w14:paraId="327907B7" w14:textId="5655D011" w:rsidR="00C3187B" w:rsidRDefault="00164680">
      <w:r>
        <w:t xml:space="preserve">The </w:t>
      </w:r>
      <w:r w:rsidR="00CE7BD8">
        <w:t xml:space="preserve">Leinster Masters </w:t>
      </w:r>
      <w:r w:rsidR="002A00D6">
        <w:t xml:space="preserve">open was the first Masters tour event of the season with over 100 </w:t>
      </w:r>
      <w:proofErr w:type="gramStart"/>
      <w:r w:rsidR="002A00D6">
        <w:t>entries  The</w:t>
      </w:r>
      <w:proofErr w:type="gramEnd"/>
      <w:r w:rsidR="002A00D6">
        <w:t xml:space="preserve"> Event was run by </w:t>
      </w:r>
      <w:r w:rsidR="009B7A9A">
        <w:t xml:space="preserve">Leinster Masters  new president </w:t>
      </w:r>
      <w:r w:rsidR="002A00D6">
        <w:t xml:space="preserve">Hugh Fitzsimons </w:t>
      </w:r>
      <w:r w:rsidR="009B7A9A">
        <w:t>along with</w:t>
      </w:r>
      <w:r w:rsidR="002A00D6">
        <w:t xml:space="preserve"> Aidan Dillon </w:t>
      </w:r>
      <w:r w:rsidR="009B7A9A">
        <w:t xml:space="preserve">who </w:t>
      </w:r>
      <w:r w:rsidR="002A00D6">
        <w:t>handled the draws and entr</w:t>
      </w:r>
      <w:r w:rsidR="00697E4B">
        <w:t xml:space="preserve">ies </w:t>
      </w:r>
      <w:r w:rsidR="009E5EE0">
        <w:t xml:space="preserve">and Tom Kennan the treasurer. </w:t>
      </w:r>
      <w:r w:rsidR="006E660E">
        <w:t>Brian William was tournament referee.</w:t>
      </w:r>
    </w:p>
    <w:p w14:paraId="351BF98A" w14:textId="2036189E" w:rsidR="006E660E" w:rsidRPr="0001079E" w:rsidRDefault="006E660E">
      <w:pPr>
        <w:rPr>
          <w:b/>
          <w:bCs/>
          <w:i/>
          <w:iCs/>
        </w:rPr>
      </w:pPr>
      <w:r w:rsidRPr="0001079E">
        <w:rPr>
          <w:b/>
          <w:bCs/>
          <w:i/>
          <w:iCs/>
        </w:rPr>
        <w:t>Our thanks to all of them for giving up there time</w:t>
      </w:r>
      <w:r w:rsidR="0001079E">
        <w:rPr>
          <w:b/>
          <w:bCs/>
          <w:i/>
          <w:iCs/>
        </w:rPr>
        <w:t xml:space="preserve"> </w:t>
      </w:r>
      <w:r w:rsidR="0001079E" w:rsidRPr="0001079E">
        <w:rPr>
          <w:b/>
          <w:bCs/>
          <w:i/>
          <w:iCs/>
        </w:rPr>
        <w:t>and coping with the unprecedented numbers</w:t>
      </w:r>
    </w:p>
    <w:p w14:paraId="5CEEE718" w14:textId="6EE4F3D1" w:rsidR="006D2A25" w:rsidRDefault="002C5975">
      <w:r>
        <w:t>There were 23 ladies entries</w:t>
      </w:r>
      <w:r w:rsidR="001E1EFE">
        <w:t xml:space="preserve"> up from 14 last year</w:t>
      </w:r>
      <w:r w:rsidR="00FB39C9">
        <w:t xml:space="preserve"> mainly </w:t>
      </w:r>
      <w:r w:rsidR="005C3B50">
        <w:t>we would like to thank</w:t>
      </w:r>
      <w:r w:rsidR="00FB39C9">
        <w:t xml:space="preserve"> Orla </w:t>
      </w:r>
      <w:proofErr w:type="spellStart"/>
      <w:r w:rsidR="00CB7332">
        <w:t>O’</w:t>
      </w:r>
      <w:r w:rsidR="00430EC7">
        <w:t>Dohertys</w:t>
      </w:r>
      <w:proofErr w:type="spellEnd"/>
      <w:r w:rsidR="00430EC7">
        <w:t xml:space="preserve"> </w:t>
      </w:r>
      <w:r w:rsidR="00380241">
        <w:t>for her help</w:t>
      </w:r>
      <w:r w:rsidR="0016795E">
        <w:t xml:space="preserve"> on getting the interest up with her </w:t>
      </w:r>
      <w:r w:rsidR="00430EC7">
        <w:t>coaching weekends</w:t>
      </w:r>
    </w:p>
    <w:p w14:paraId="42B20C20" w14:textId="1C4D2141" w:rsidR="009A0A2A" w:rsidRDefault="00147D3A">
      <w:r>
        <w:t xml:space="preserve">It </w:t>
      </w:r>
      <w:r w:rsidR="0001079E">
        <w:t xml:space="preserve">has been </w:t>
      </w:r>
      <w:r>
        <w:t xml:space="preserve">agreed that’s any player who pulls out in </w:t>
      </w:r>
      <w:r w:rsidR="00B67742">
        <w:t>future for</w:t>
      </w:r>
      <w:r w:rsidR="00EF2468">
        <w:t xml:space="preserve"> a reason other than injury will get zero </w:t>
      </w:r>
      <w:r w:rsidR="0001079E">
        <w:t>points and</w:t>
      </w:r>
      <w:r w:rsidR="00EF2468">
        <w:t xml:space="preserve"> not be allowed play </w:t>
      </w:r>
      <w:r w:rsidR="004A4C5C">
        <w:t>later matches in that event</w:t>
      </w:r>
      <w:r w:rsidR="00696FB5">
        <w:t>.</w:t>
      </w:r>
    </w:p>
    <w:p w14:paraId="40ED5C6C" w14:textId="4ECC959E" w:rsidR="00B67742" w:rsidRDefault="00B67742" w:rsidP="00B67742">
      <w:r w:rsidRPr="005D1650">
        <w:t>The</w:t>
      </w:r>
      <w:r>
        <w:t xml:space="preserve"> Leinster masters had some issues with refereeing, so it has been decided that at next event</w:t>
      </w:r>
      <w:r w:rsidR="00EB3E9A">
        <w:t xml:space="preserve"> we will trial </w:t>
      </w:r>
      <w:r>
        <w:t>, the two players coming off court will have to mark and referee the next match on court.</w:t>
      </w:r>
      <w:r w:rsidR="004B4A55">
        <w:t xml:space="preserve"> This will take the pressure off the </w:t>
      </w:r>
      <w:proofErr w:type="spellStart"/>
      <w:r w:rsidR="004B4A55">
        <w:t>organisers</w:t>
      </w:r>
      <w:proofErr w:type="spellEnd"/>
      <w:r w:rsidR="004B4A55">
        <w:t xml:space="preserve"> of the other events this </w:t>
      </w:r>
      <w:r w:rsidR="00222ABE">
        <w:t>year and</w:t>
      </w:r>
      <w:r w:rsidR="004B4A55">
        <w:t xml:space="preserve"> bring us in line with similar ESF events</w:t>
      </w:r>
    </w:p>
    <w:p w14:paraId="7F3C4FCC" w14:textId="77777777" w:rsidR="00B67742" w:rsidRDefault="00B67742"/>
    <w:p w14:paraId="19E46E15" w14:textId="77777777" w:rsidR="00696FB5" w:rsidRDefault="00696FB5"/>
    <w:p w14:paraId="5E0D09A0" w14:textId="5D2076E7" w:rsidR="00FE576D" w:rsidRDefault="005A2658">
      <w:pPr>
        <w:pStyle w:val="Heading1"/>
      </w:pPr>
      <w:r>
        <w:t>Ranking News</w:t>
      </w:r>
    </w:p>
    <w:p w14:paraId="5BC40A49" w14:textId="427ABB41" w:rsidR="00672CE2" w:rsidRDefault="00672CE2" w:rsidP="00672CE2">
      <w:r w:rsidRPr="00672CE2">
        <w:t xml:space="preserve"> </w:t>
      </w:r>
      <w:r>
        <w:t>The</w:t>
      </w:r>
      <w:r w:rsidR="00F61998">
        <w:t xml:space="preserve"> fir</w:t>
      </w:r>
      <w:r w:rsidR="00CD3726">
        <w:t>st</w:t>
      </w:r>
      <w:r w:rsidR="00F61998">
        <w:t xml:space="preserve"> event of season</w:t>
      </w:r>
      <w:r>
        <w:t xml:space="preserve"> was seeded using the new rolling rankings system</w:t>
      </w:r>
      <w:r w:rsidR="004618A4">
        <w:t>.</w:t>
      </w:r>
    </w:p>
    <w:p w14:paraId="36ED6EEC" w14:textId="4E36DC80" w:rsidR="004618A4" w:rsidRDefault="004618A4" w:rsidP="00672CE2">
      <w:r>
        <w:t xml:space="preserve">There only had to be one wild card used in the event for </w:t>
      </w:r>
      <w:proofErr w:type="spellStart"/>
      <w:r>
        <w:t>Eoin</w:t>
      </w:r>
      <w:proofErr w:type="spellEnd"/>
      <w:r>
        <w:t xml:space="preserve"> Ryan who </w:t>
      </w:r>
      <w:r w:rsidR="00875CDD">
        <w:t xml:space="preserve">won the overs 50s </w:t>
      </w:r>
      <w:proofErr w:type="spellStart"/>
      <w:r w:rsidR="00875CDD">
        <w:t>mens</w:t>
      </w:r>
      <w:proofErr w:type="spellEnd"/>
      <w:r w:rsidR="00875CDD">
        <w:t>.</w:t>
      </w:r>
    </w:p>
    <w:p w14:paraId="29B5F1DE" w14:textId="2AD2A456" w:rsidR="00875CDD" w:rsidRDefault="00875CDD" w:rsidP="00672CE2">
      <w:r>
        <w:t xml:space="preserve">The new rankings were updated straight after the event </w:t>
      </w:r>
    </w:p>
    <w:p w14:paraId="1F7DB46B" w14:textId="0ACB7AE6" w:rsidR="00241520" w:rsidRDefault="00241520"/>
    <w:p w14:paraId="1D2D3442" w14:textId="1DC88B75" w:rsidR="00FE576D" w:rsidRPr="000D1B9D" w:rsidRDefault="00795650">
      <w:pPr>
        <w:pStyle w:val="Heading1"/>
      </w:pPr>
      <w:r>
        <w:t>Home International News</w:t>
      </w:r>
    </w:p>
    <w:p w14:paraId="4889249E" w14:textId="14F8ED3D" w:rsidR="00C23E65" w:rsidRPr="00C23E65" w:rsidRDefault="002D3701" w:rsidP="004E1DAE">
      <w:r>
        <w:t xml:space="preserve"> </w:t>
      </w:r>
      <w:r w:rsidR="00875CDD">
        <w:t>There is a proposal from Scottish squash to run an over 80s event this year</w:t>
      </w:r>
      <w:r w:rsidR="00FC094E">
        <w:t xml:space="preserve">. We have two players confirmed but </w:t>
      </w:r>
      <w:r w:rsidR="00E00412">
        <w:t>wales are having difficulty so we</w:t>
      </w:r>
      <w:r w:rsidR="00573C21">
        <w:t xml:space="preserve"> a</w:t>
      </w:r>
      <w:r w:rsidR="00E00412">
        <w:t>re not sure if it will go ahead this season.</w:t>
      </w:r>
    </w:p>
    <w:p w14:paraId="3544F608" w14:textId="77777777" w:rsidR="00370D91" w:rsidRDefault="00370D91"/>
    <w:p w14:paraId="648A15AD" w14:textId="5631CE7F" w:rsidR="00FE576D" w:rsidRDefault="00616D12">
      <w:pPr>
        <w:pStyle w:val="Heading1"/>
      </w:pPr>
      <w:r>
        <w:t>ESF Tour</w:t>
      </w:r>
      <w:r w:rsidR="00F021C1">
        <w:t>nament</w:t>
      </w:r>
      <w:r>
        <w:t xml:space="preserve"> News</w:t>
      </w:r>
    </w:p>
    <w:p w14:paraId="3FDCACFB" w14:textId="0E1D3D3F" w:rsidR="003942F4" w:rsidRDefault="004274E6" w:rsidP="00EF0536">
      <w:r>
        <w:lastRenderedPageBreak/>
        <w:t xml:space="preserve">We have tendered for and Irish Open event in 2020 with tenders only closing on </w:t>
      </w:r>
      <w:r w:rsidR="00B01FFB">
        <w:t>31</w:t>
      </w:r>
      <w:r w:rsidR="00B01FFB" w:rsidRPr="00B01FFB">
        <w:rPr>
          <w:vertAlign w:val="superscript"/>
        </w:rPr>
        <w:t>st</w:t>
      </w:r>
      <w:r w:rsidR="00B01FFB">
        <w:t xml:space="preserve"> October we await a decision.</w:t>
      </w:r>
    </w:p>
    <w:p w14:paraId="12C3577B" w14:textId="3A3A98FA" w:rsidR="00430AFF" w:rsidRDefault="00430AFF" w:rsidP="00EF0536">
      <w:r>
        <w:t>Orla ‘Doherty added to her European masters title by winning the Malta Maters over 45s</w:t>
      </w:r>
    </w:p>
    <w:p w14:paraId="7EC7C93E" w14:textId="6557AF83" w:rsidR="00B01FFB" w:rsidRDefault="00412A2A" w:rsidP="00EF0536">
      <w:r>
        <w:t xml:space="preserve">David </w:t>
      </w:r>
      <w:proofErr w:type="spellStart"/>
      <w:r>
        <w:t>Ayerst</w:t>
      </w:r>
      <w:proofErr w:type="spellEnd"/>
      <w:r>
        <w:t xml:space="preserve"> won the </w:t>
      </w:r>
      <w:proofErr w:type="spellStart"/>
      <w:r>
        <w:t>mens</w:t>
      </w:r>
      <w:proofErr w:type="spellEnd"/>
      <w:r>
        <w:t xml:space="preserve"> over 45s at the recent German Masters </w:t>
      </w:r>
      <w:r w:rsidR="006635E0">
        <w:t>Open</w:t>
      </w:r>
    </w:p>
    <w:p w14:paraId="64ED4E2D" w14:textId="24EC3F60" w:rsidR="00FE576D" w:rsidRDefault="00890B57">
      <w:pPr>
        <w:pStyle w:val="Heading1"/>
      </w:pPr>
      <w:r>
        <w:t>AOB</w:t>
      </w:r>
    </w:p>
    <w:p w14:paraId="5341F7F3" w14:textId="6B2F1FA5" w:rsidR="001B6792" w:rsidRDefault="00CE6A41" w:rsidP="00DB237C">
      <w:r>
        <w:t>We are in the process of setting up</w:t>
      </w:r>
      <w:r w:rsidR="005D5FC0">
        <w:t xml:space="preserve"> Irish </w:t>
      </w:r>
      <w:r>
        <w:t xml:space="preserve">masters as a club on </w:t>
      </w:r>
      <w:proofErr w:type="spellStart"/>
      <w:r>
        <w:t>ipros</w:t>
      </w:r>
      <w:proofErr w:type="spellEnd"/>
      <w:r>
        <w:t xml:space="preserve"> sports similar to England squash for team gear. We hope to have sample sizes at next </w:t>
      </w:r>
      <w:proofErr w:type="gramStart"/>
      <w:r>
        <w:t>masters</w:t>
      </w:r>
      <w:proofErr w:type="gramEnd"/>
      <w:r>
        <w:t xml:space="preserve"> event so ordering online will be easier</w:t>
      </w:r>
      <w:r w:rsidR="00FF397C">
        <w:t>,</w:t>
      </w:r>
    </w:p>
    <w:p w14:paraId="66567D34" w14:textId="77777777" w:rsidR="00A7479B" w:rsidRPr="002A72F8" w:rsidRDefault="00430AFF" w:rsidP="00DB237C">
      <w:pPr>
        <w:rPr>
          <w:b/>
          <w:bCs/>
        </w:rPr>
      </w:pPr>
      <w:r w:rsidRPr="002A72F8">
        <w:rPr>
          <w:b/>
          <w:bCs/>
        </w:rPr>
        <w:t xml:space="preserve">Save the date </w:t>
      </w:r>
      <w:r w:rsidR="00FC205A" w:rsidRPr="002A72F8">
        <w:rPr>
          <w:b/>
          <w:bCs/>
        </w:rPr>
        <w:t>Saturday March 7</w:t>
      </w:r>
      <w:r w:rsidR="00FC205A" w:rsidRPr="002A72F8">
        <w:rPr>
          <w:b/>
          <w:bCs/>
          <w:vertAlign w:val="superscript"/>
        </w:rPr>
        <w:t>th</w:t>
      </w:r>
      <w:r w:rsidR="00FC205A" w:rsidRPr="002A72F8">
        <w:rPr>
          <w:b/>
          <w:bCs/>
        </w:rPr>
        <w:t xml:space="preserve"> </w:t>
      </w:r>
    </w:p>
    <w:p w14:paraId="4082792C" w14:textId="14CC29BE" w:rsidR="00982D33" w:rsidRPr="002A72F8" w:rsidRDefault="00E73501" w:rsidP="00DB237C">
      <w:pPr>
        <w:rPr>
          <w:b/>
          <w:bCs/>
        </w:rPr>
      </w:pPr>
      <w:r w:rsidRPr="002A72F8">
        <w:rPr>
          <w:b/>
          <w:bCs/>
        </w:rPr>
        <w:t xml:space="preserve">Following the </w:t>
      </w:r>
      <w:r w:rsidR="00196D35" w:rsidRPr="002A72F8">
        <w:rPr>
          <w:b/>
          <w:bCs/>
        </w:rPr>
        <w:t xml:space="preserve">Irish close </w:t>
      </w:r>
      <w:proofErr w:type="gramStart"/>
      <w:r w:rsidR="00196D35" w:rsidRPr="002A72F8">
        <w:rPr>
          <w:b/>
          <w:bCs/>
        </w:rPr>
        <w:t>masters</w:t>
      </w:r>
      <w:proofErr w:type="gramEnd"/>
      <w:r w:rsidRPr="002A72F8">
        <w:rPr>
          <w:b/>
          <w:bCs/>
        </w:rPr>
        <w:t xml:space="preserve"> event there will be </w:t>
      </w:r>
      <w:r w:rsidR="00196D35" w:rsidRPr="002A72F8">
        <w:rPr>
          <w:b/>
          <w:bCs/>
        </w:rPr>
        <w:t xml:space="preserve">a gala dinner </w:t>
      </w:r>
      <w:r w:rsidR="00B45526" w:rsidRPr="002A72F8">
        <w:rPr>
          <w:b/>
          <w:bCs/>
        </w:rPr>
        <w:t xml:space="preserve">with </w:t>
      </w:r>
      <w:r w:rsidR="00EF4898" w:rsidRPr="002A72F8">
        <w:rPr>
          <w:b/>
          <w:bCs/>
        </w:rPr>
        <w:t>prize giving</w:t>
      </w:r>
      <w:r w:rsidR="00B45526" w:rsidRPr="002A72F8">
        <w:rPr>
          <w:b/>
          <w:bCs/>
        </w:rPr>
        <w:t xml:space="preserve"> and </w:t>
      </w:r>
      <w:r w:rsidR="00EF4898" w:rsidRPr="002A72F8">
        <w:rPr>
          <w:b/>
          <w:bCs/>
        </w:rPr>
        <w:t>entertainment</w:t>
      </w:r>
      <w:r w:rsidRPr="002A72F8">
        <w:rPr>
          <w:b/>
          <w:bCs/>
        </w:rPr>
        <w:t xml:space="preserve"> hopefully all masters players partners and </w:t>
      </w:r>
      <w:r w:rsidR="00650905" w:rsidRPr="002A72F8">
        <w:rPr>
          <w:b/>
          <w:bCs/>
        </w:rPr>
        <w:t>ex-players</w:t>
      </w:r>
      <w:r w:rsidR="002523C8" w:rsidRPr="002A72F8">
        <w:rPr>
          <w:b/>
          <w:bCs/>
        </w:rPr>
        <w:t xml:space="preserve"> will come along</w:t>
      </w:r>
      <w:r w:rsidR="00650905" w:rsidRPr="002A72F8">
        <w:rPr>
          <w:b/>
          <w:bCs/>
        </w:rPr>
        <w:t>.</w:t>
      </w:r>
    </w:p>
    <w:p w14:paraId="3998EA46" w14:textId="3068ED06" w:rsidR="00FE576D" w:rsidRDefault="0056607F">
      <w:pPr>
        <w:pStyle w:val="Heading1"/>
      </w:pPr>
      <w:r>
        <w:t>Next Event</w:t>
      </w:r>
    </w:p>
    <w:p w14:paraId="02302973" w14:textId="3A3D6E9D" w:rsidR="00C44747" w:rsidRDefault="0056607F" w:rsidP="00C44747">
      <w:r>
        <w:t>Connacht Masters Open</w:t>
      </w:r>
      <w:r w:rsidR="00EC5A0E">
        <w:t xml:space="preserve"> entry link below</w:t>
      </w:r>
    </w:p>
    <w:p w14:paraId="33923266" w14:textId="5ACAEE83" w:rsidR="00EC5A0E" w:rsidRDefault="00EC5A0E" w:rsidP="00EC5A0E">
      <w:pPr>
        <w:tabs>
          <w:tab w:val="left" w:pos="2865"/>
        </w:tabs>
      </w:pPr>
      <w:r>
        <w:tab/>
      </w:r>
    </w:p>
    <w:p w14:paraId="362CF0E8" w14:textId="556E620A" w:rsidR="00EC5A0E" w:rsidRPr="00EC5A0E" w:rsidRDefault="00075155" w:rsidP="00EC5A0E">
      <w:pPr>
        <w:tabs>
          <w:tab w:val="left" w:pos="2865"/>
        </w:tabs>
      </w:pPr>
      <w:hyperlink r:id="rId9" w:history="1">
        <w:r w:rsidR="00EC5A0E" w:rsidRPr="00EC5A0E">
          <w:rPr>
            <w:color w:val="0000FF"/>
            <w:u w:val="single"/>
          </w:rPr>
          <w:t>http://www.tournamentsoftware.com/sport/tournament?id=913959B6-F89B-4F6E-81D5-649A24B98D3E</w:t>
        </w:r>
      </w:hyperlink>
    </w:p>
    <w:sectPr w:rsidR="00EC5A0E" w:rsidRPr="00EC5A0E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4AFA81" w14:textId="77777777" w:rsidR="00075155" w:rsidRDefault="00075155">
      <w:r>
        <w:separator/>
      </w:r>
    </w:p>
  </w:endnote>
  <w:endnote w:type="continuationSeparator" w:id="0">
    <w:p w14:paraId="618ADFB2" w14:textId="77777777" w:rsidR="00075155" w:rsidRDefault="00075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48C1F" w14:textId="77777777" w:rsidR="00FE576D" w:rsidRDefault="003B5FC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238F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CA039" w14:textId="77777777" w:rsidR="00075155" w:rsidRDefault="00075155">
      <w:r>
        <w:separator/>
      </w:r>
    </w:p>
  </w:footnote>
  <w:footnote w:type="continuationSeparator" w:id="0">
    <w:p w14:paraId="3464FCB5" w14:textId="77777777" w:rsidR="00075155" w:rsidRDefault="00075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97A7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154BA"/>
    <w:multiLevelType w:val="hybridMultilevel"/>
    <w:tmpl w:val="4740EE0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2B50"/>
    <w:multiLevelType w:val="hybridMultilevel"/>
    <w:tmpl w:val="B218D9A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10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9"/>
  </w:num>
  <w:num w:numId="18">
    <w:abstractNumId w:val="18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1F"/>
    <w:rsid w:val="00000625"/>
    <w:rsid w:val="00000656"/>
    <w:rsid w:val="0001079E"/>
    <w:rsid w:val="00022357"/>
    <w:rsid w:val="0002517A"/>
    <w:rsid w:val="00042B72"/>
    <w:rsid w:val="00044CFD"/>
    <w:rsid w:val="00045C1E"/>
    <w:rsid w:val="00052FD8"/>
    <w:rsid w:val="00066FA9"/>
    <w:rsid w:val="00075155"/>
    <w:rsid w:val="00081D4D"/>
    <w:rsid w:val="00090C00"/>
    <w:rsid w:val="000D1B9D"/>
    <w:rsid w:val="000F21A5"/>
    <w:rsid w:val="000F788D"/>
    <w:rsid w:val="0010570B"/>
    <w:rsid w:val="00122242"/>
    <w:rsid w:val="00141652"/>
    <w:rsid w:val="00147D3A"/>
    <w:rsid w:val="0016420E"/>
    <w:rsid w:val="00164680"/>
    <w:rsid w:val="0016795E"/>
    <w:rsid w:val="00176F6E"/>
    <w:rsid w:val="00196D35"/>
    <w:rsid w:val="001A4568"/>
    <w:rsid w:val="001B6792"/>
    <w:rsid w:val="001E0724"/>
    <w:rsid w:val="001E1EFE"/>
    <w:rsid w:val="001F0C42"/>
    <w:rsid w:val="001F5A59"/>
    <w:rsid w:val="00211C26"/>
    <w:rsid w:val="00216C96"/>
    <w:rsid w:val="00222ABE"/>
    <w:rsid w:val="00241520"/>
    <w:rsid w:val="00245191"/>
    <w:rsid w:val="002523C8"/>
    <w:rsid w:val="00273A6F"/>
    <w:rsid w:val="00293731"/>
    <w:rsid w:val="00296A66"/>
    <w:rsid w:val="002A00D6"/>
    <w:rsid w:val="002A2B44"/>
    <w:rsid w:val="002A3FCB"/>
    <w:rsid w:val="002A72F8"/>
    <w:rsid w:val="002C5975"/>
    <w:rsid w:val="002D3701"/>
    <w:rsid w:val="002F2E51"/>
    <w:rsid w:val="00307AE8"/>
    <w:rsid w:val="00310672"/>
    <w:rsid w:val="003140AC"/>
    <w:rsid w:val="003273D1"/>
    <w:rsid w:val="00327A05"/>
    <w:rsid w:val="00356F73"/>
    <w:rsid w:val="00363F48"/>
    <w:rsid w:val="00370D91"/>
    <w:rsid w:val="00373B5D"/>
    <w:rsid w:val="00380241"/>
    <w:rsid w:val="003871FA"/>
    <w:rsid w:val="003942F4"/>
    <w:rsid w:val="003B5FCE"/>
    <w:rsid w:val="003D2341"/>
    <w:rsid w:val="003E69F2"/>
    <w:rsid w:val="003E7A28"/>
    <w:rsid w:val="003F7C87"/>
    <w:rsid w:val="00402E7E"/>
    <w:rsid w:val="00411AD2"/>
    <w:rsid w:val="00412A2A"/>
    <w:rsid w:val="00416222"/>
    <w:rsid w:val="004238F9"/>
    <w:rsid w:val="00424F9F"/>
    <w:rsid w:val="004274E6"/>
    <w:rsid w:val="00430AFF"/>
    <w:rsid w:val="00430EC7"/>
    <w:rsid w:val="00431DE2"/>
    <w:rsid w:val="00435446"/>
    <w:rsid w:val="004618A4"/>
    <w:rsid w:val="00466528"/>
    <w:rsid w:val="004754CD"/>
    <w:rsid w:val="004802DA"/>
    <w:rsid w:val="0048532E"/>
    <w:rsid w:val="004A4C5C"/>
    <w:rsid w:val="004B20E8"/>
    <w:rsid w:val="004B4A55"/>
    <w:rsid w:val="004B59E1"/>
    <w:rsid w:val="004D0E3A"/>
    <w:rsid w:val="004E0B01"/>
    <w:rsid w:val="004E1DAE"/>
    <w:rsid w:val="004F4532"/>
    <w:rsid w:val="005006F2"/>
    <w:rsid w:val="00512BC9"/>
    <w:rsid w:val="005133F0"/>
    <w:rsid w:val="0052600F"/>
    <w:rsid w:val="005321B2"/>
    <w:rsid w:val="0056607F"/>
    <w:rsid w:val="00573C21"/>
    <w:rsid w:val="00575659"/>
    <w:rsid w:val="0058206D"/>
    <w:rsid w:val="00587880"/>
    <w:rsid w:val="005920D9"/>
    <w:rsid w:val="005A2658"/>
    <w:rsid w:val="005C3B50"/>
    <w:rsid w:val="005C566E"/>
    <w:rsid w:val="005D02E5"/>
    <w:rsid w:val="005D1650"/>
    <w:rsid w:val="005D2056"/>
    <w:rsid w:val="005D5FC0"/>
    <w:rsid w:val="005E2356"/>
    <w:rsid w:val="005F7E0C"/>
    <w:rsid w:val="00616D12"/>
    <w:rsid w:val="00617669"/>
    <w:rsid w:val="006357DA"/>
    <w:rsid w:val="00641B4B"/>
    <w:rsid w:val="00650905"/>
    <w:rsid w:val="006628A2"/>
    <w:rsid w:val="006635E0"/>
    <w:rsid w:val="00672CE2"/>
    <w:rsid w:val="00684306"/>
    <w:rsid w:val="00691979"/>
    <w:rsid w:val="00692F60"/>
    <w:rsid w:val="00696FB5"/>
    <w:rsid w:val="00697E4B"/>
    <w:rsid w:val="006A59A7"/>
    <w:rsid w:val="006B26D8"/>
    <w:rsid w:val="006C00D2"/>
    <w:rsid w:val="006C0961"/>
    <w:rsid w:val="006C19CC"/>
    <w:rsid w:val="006D2A25"/>
    <w:rsid w:val="006E660E"/>
    <w:rsid w:val="006F1B9E"/>
    <w:rsid w:val="006F3838"/>
    <w:rsid w:val="00704709"/>
    <w:rsid w:val="007173EB"/>
    <w:rsid w:val="007638A6"/>
    <w:rsid w:val="00774146"/>
    <w:rsid w:val="00786D8E"/>
    <w:rsid w:val="00795650"/>
    <w:rsid w:val="00795A9A"/>
    <w:rsid w:val="007B55C1"/>
    <w:rsid w:val="007D48D8"/>
    <w:rsid w:val="007F0365"/>
    <w:rsid w:val="008171F8"/>
    <w:rsid w:val="00817A61"/>
    <w:rsid w:val="0083196A"/>
    <w:rsid w:val="00844B64"/>
    <w:rsid w:val="00862C7B"/>
    <w:rsid w:val="00875CDD"/>
    <w:rsid w:val="00883FFD"/>
    <w:rsid w:val="00890B57"/>
    <w:rsid w:val="008A5D8D"/>
    <w:rsid w:val="008B6586"/>
    <w:rsid w:val="008C7905"/>
    <w:rsid w:val="008E1349"/>
    <w:rsid w:val="009040BF"/>
    <w:rsid w:val="00907EA5"/>
    <w:rsid w:val="00922DE5"/>
    <w:rsid w:val="00936381"/>
    <w:rsid w:val="00936792"/>
    <w:rsid w:val="00937798"/>
    <w:rsid w:val="00952527"/>
    <w:rsid w:val="009579FE"/>
    <w:rsid w:val="00967D3A"/>
    <w:rsid w:val="00982D33"/>
    <w:rsid w:val="009941E0"/>
    <w:rsid w:val="009A0A2A"/>
    <w:rsid w:val="009B41D0"/>
    <w:rsid w:val="009B4F03"/>
    <w:rsid w:val="009B5686"/>
    <w:rsid w:val="009B7A9A"/>
    <w:rsid w:val="009D4855"/>
    <w:rsid w:val="009E5EE0"/>
    <w:rsid w:val="00A251DC"/>
    <w:rsid w:val="00A4011D"/>
    <w:rsid w:val="00A42BCB"/>
    <w:rsid w:val="00A527B9"/>
    <w:rsid w:val="00A61E55"/>
    <w:rsid w:val="00A647EA"/>
    <w:rsid w:val="00A7479B"/>
    <w:rsid w:val="00AB011F"/>
    <w:rsid w:val="00AB3E35"/>
    <w:rsid w:val="00B01FFB"/>
    <w:rsid w:val="00B1580A"/>
    <w:rsid w:val="00B21485"/>
    <w:rsid w:val="00B304CB"/>
    <w:rsid w:val="00B43092"/>
    <w:rsid w:val="00B45526"/>
    <w:rsid w:val="00B51AD7"/>
    <w:rsid w:val="00B52A69"/>
    <w:rsid w:val="00B67742"/>
    <w:rsid w:val="00B75EDC"/>
    <w:rsid w:val="00B775CF"/>
    <w:rsid w:val="00B83AEC"/>
    <w:rsid w:val="00C04B20"/>
    <w:rsid w:val="00C23E65"/>
    <w:rsid w:val="00C24F16"/>
    <w:rsid w:val="00C3187B"/>
    <w:rsid w:val="00C41E6E"/>
    <w:rsid w:val="00C44747"/>
    <w:rsid w:val="00C46E01"/>
    <w:rsid w:val="00C54681"/>
    <w:rsid w:val="00C668DD"/>
    <w:rsid w:val="00C704C7"/>
    <w:rsid w:val="00C7447B"/>
    <w:rsid w:val="00CB1087"/>
    <w:rsid w:val="00CB7332"/>
    <w:rsid w:val="00CD3726"/>
    <w:rsid w:val="00CE41FE"/>
    <w:rsid w:val="00CE6A41"/>
    <w:rsid w:val="00CE7BD8"/>
    <w:rsid w:val="00D06AE1"/>
    <w:rsid w:val="00D2781F"/>
    <w:rsid w:val="00D46D9D"/>
    <w:rsid w:val="00D56136"/>
    <w:rsid w:val="00D61D5C"/>
    <w:rsid w:val="00DB0B32"/>
    <w:rsid w:val="00DB237C"/>
    <w:rsid w:val="00DD2E03"/>
    <w:rsid w:val="00DE44A8"/>
    <w:rsid w:val="00E00412"/>
    <w:rsid w:val="00E328C9"/>
    <w:rsid w:val="00E5147F"/>
    <w:rsid w:val="00E60A93"/>
    <w:rsid w:val="00E72288"/>
    <w:rsid w:val="00E73501"/>
    <w:rsid w:val="00E73F57"/>
    <w:rsid w:val="00E92249"/>
    <w:rsid w:val="00EB3E9A"/>
    <w:rsid w:val="00EC26FA"/>
    <w:rsid w:val="00EC5A0E"/>
    <w:rsid w:val="00EE17D6"/>
    <w:rsid w:val="00EF0536"/>
    <w:rsid w:val="00EF2468"/>
    <w:rsid w:val="00EF4898"/>
    <w:rsid w:val="00F021C1"/>
    <w:rsid w:val="00F047E7"/>
    <w:rsid w:val="00F16B70"/>
    <w:rsid w:val="00F42D9B"/>
    <w:rsid w:val="00F61998"/>
    <w:rsid w:val="00F9136A"/>
    <w:rsid w:val="00F925B9"/>
    <w:rsid w:val="00FA0E43"/>
    <w:rsid w:val="00FB12BC"/>
    <w:rsid w:val="00FB39C9"/>
    <w:rsid w:val="00FB6AB7"/>
    <w:rsid w:val="00FC094E"/>
    <w:rsid w:val="00FC205A"/>
    <w:rsid w:val="00FD147B"/>
    <w:rsid w:val="00FE576D"/>
    <w:rsid w:val="00FF12F8"/>
    <w:rsid w:val="00FF1349"/>
    <w:rsid w:val="00FF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444FE"/>
  <w15:chartTrackingRefBased/>
  <w15:docId w15:val="{3707811D-EE04-47AB-9F66-B9DE07EB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Subtitle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3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6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ssecretary@irishsquash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ournamentsoftware.com/sport/tournament?id=913959B6-F89B-4F6E-81D5-649A24B98D3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TA%20meeting%20minut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2019-11-11T14:16:00Z</dcterms:created>
  <dcterms:modified xsi:type="dcterms:W3CDTF">2019-11-11T14:16:00Z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